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697B4E" w:rsidP="007A0EA6">
      <w:pPr>
        <w:pStyle w:val="CoverpageTitle"/>
      </w:pPr>
      <w:r>
        <w:t>Electron Polarimetry Systems (6.03.11.01) to EIN Integration (6.04.01)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697B4E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922" w:history="1">
            <w:r w:rsidR="00697B4E" w:rsidRPr="00065E0C">
              <w:rPr>
                <w:rStyle w:val="Hyperlink"/>
                <w:noProof/>
              </w:rPr>
              <w:t>1.</w:t>
            </w:r>
            <w:r w:rsidR="00697B4E">
              <w:rPr>
                <w:rFonts w:asciiTheme="minorHAnsi" w:eastAsiaTheme="minorEastAsia" w:hAnsiTheme="minorHAnsi"/>
                <w:noProof/>
              </w:rPr>
              <w:tab/>
            </w:r>
            <w:r w:rsidR="00697B4E" w:rsidRPr="00065E0C">
              <w:rPr>
                <w:rStyle w:val="Hyperlink"/>
                <w:noProof/>
              </w:rPr>
              <w:t>Purpose and Scope</w:t>
            </w:r>
            <w:r w:rsidR="00697B4E">
              <w:rPr>
                <w:noProof/>
                <w:webHidden/>
              </w:rPr>
              <w:tab/>
            </w:r>
            <w:r w:rsidR="00697B4E">
              <w:rPr>
                <w:noProof/>
                <w:webHidden/>
              </w:rPr>
              <w:fldChar w:fldCharType="begin"/>
            </w:r>
            <w:r w:rsidR="00697B4E">
              <w:rPr>
                <w:noProof/>
                <w:webHidden/>
              </w:rPr>
              <w:instrText xml:space="preserve"> PAGEREF _Toc234935922 \h </w:instrText>
            </w:r>
            <w:r w:rsidR="00697B4E">
              <w:rPr>
                <w:noProof/>
                <w:webHidden/>
              </w:rPr>
            </w:r>
            <w:r w:rsidR="00697B4E">
              <w:rPr>
                <w:noProof/>
                <w:webHidden/>
              </w:rPr>
              <w:fldChar w:fldCharType="separate"/>
            </w:r>
            <w:r w:rsidR="00697B4E">
              <w:rPr>
                <w:noProof/>
                <w:webHidden/>
              </w:rPr>
              <w:t>5</w:t>
            </w:r>
            <w:r w:rsidR="00697B4E">
              <w:rPr>
                <w:noProof/>
                <w:webHidden/>
              </w:rPr>
              <w:fldChar w:fldCharType="end"/>
            </w:r>
          </w:hyperlink>
        </w:p>
        <w:p w:rsidR="00697B4E" w:rsidRDefault="00697B4E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23" w:history="1">
            <w:r w:rsidRPr="00065E0C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65E0C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7B4E" w:rsidRDefault="00697B4E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24" w:history="1">
            <w:r w:rsidRPr="00065E0C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65E0C">
              <w:rPr>
                <w:rStyle w:val="Hyperlink"/>
              </w:rPr>
              <w:t>Electron Polarimetry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97B4E" w:rsidRDefault="00697B4E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25" w:history="1">
            <w:r w:rsidRPr="00065E0C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65E0C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97B4E" w:rsidRDefault="00697B4E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26" w:history="1">
            <w:r w:rsidRPr="00065E0C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65E0C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97B4E" w:rsidRDefault="00697B4E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27" w:history="1">
            <w:r w:rsidRPr="00065E0C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65E0C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97B4E" w:rsidRDefault="00697B4E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28" w:history="1">
            <w:r w:rsidRPr="00065E0C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65E0C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97B4E" w:rsidRDefault="00697B4E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29" w:history="1">
            <w:r w:rsidRPr="00065E0C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65E0C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7B4E" w:rsidRDefault="00697B4E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30" w:history="1">
            <w:r w:rsidRPr="00065E0C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65E0C">
              <w:rPr>
                <w:rStyle w:val="Hyperlink"/>
                <w:noProof/>
              </w:rPr>
              <w:t>Electron Polarimetry Systems (DET-POL-EPOL) to EIN Integration (EIN-INT)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7B4E" w:rsidRDefault="00697B4E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31" w:history="1">
            <w:r w:rsidRPr="00065E0C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65E0C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7B4E" w:rsidRDefault="00697B4E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32" w:history="1">
            <w:r w:rsidRPr="00065E0C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65E0C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97B4E" w:rsidRDefault="00697B4E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33" w:history="1">
            <w:r w:rsidRPr="00065E0C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65E0C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697B4E" w:rsidP="007A0EA6">
      <w:pPr>
        <w:pStyle w:val="Subtitle"/>
      </w:pPr>
      <w:r>
        <w:t>Electron Polarimetry Systems (6.03.11.01) to EIN Integration (6.04.01)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922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697B4E">
        <w:t>Electron Polarimetry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697B4E">
        <w:t>EIN Integration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923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697B4E">
        <w:t>Electron Polarimetry Systems</w:t>
      </w:r>
      <w:r w:rsidR="00121CD0">
        <w:t xml:space="preserve"> </w:t>
      </w:r>
      <w:r w:rsidRPr="007A0EA6">
        <w:t xml:space="preserve">and the </w:t>
      </w:r>
      <w:r w:rsidR="00697B4E">
        <w:t>EIN Integration</w:t>
      </w:r>
      <w:r w:rsidR="00121CD0">
        <w:t xml:space="preserve"> including (examples by inclusion) located in (areas by inclusion). </w:t>
      </w:r>
    </w:p>
    <w:p w:rsidR="007A0EA6" w:rsidRPr="007A0EA6" w:rsidRDefault="00697B4E" w:rsidP="00F63229">
      <w:pPr>
        <w:pStyle w:val="Heading2"/>
      </w:pPr>
      <w:bookmarkStart w:id="12" w:name="_Toc234935924"/>
      <w:bookmarkEnd w:id="11"/>
      <w:r>
        <w:t>Electron Polarimetry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925"/>
      <w:r w:rsidRPr="007A0EA6">
        <w:t>Overview of Interface Relationships</w:t>
      </w:r>
      <w:bookmarkEnd w:id="13"/>
      <w:bookmarkEnd w:id="14"/>
    </w:p>
    <w:p w:rsidR="00697B4E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697B4E">
        <w:t>EIN Integration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697B4E">
        <w:t>Electron Polarimetry Systems</w:t>
      </w:r>
      <w:r>
        <w:t>.</w:t>
      </w:r>
    </w:p>
    <w:p w:rsidR="00697B4E" w:rsidRPr="00697B4E" w:rsidRDefault="00697B4E" w:rsidP="00697B4E">
      <w:pPr>
        <w:pStyle w:val="Body2Bulleted"/>
      </w:pPr>
      <w:r w:rsidRPr="00697B4E">
        <w:rPr>
          <w:rStyle w:val="Strong"/>
        </w:rPr>
        <w:t xml:space="preserve">EIN Integration (EIN-INT): </w:t>
      </w:r>
      <w:r w:rsidRPr="00697B4E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926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927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928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697B4E">
        <w:rPr>
          <w:color w:val="auto"/>
        </w:rPr>
        <w:t>Electron Polarimetry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929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697B4E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697B4E" w:rsidRDefault="00697B4E" w:rsidP="00697B4E">
      <w:pPr>
        <w:pStyle w:val="TableNumber"/>
      </w:pPr>
      <w:r>
        <w:t>Electron Polarimetry Systems to EIN Integration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697B4E" w:rsidTr="00697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97B4E" w:rsidRDefault="00697B4E" w:rsidP="00697B4E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697B4E" w:rsidRDefault="00697B4E" w:rsidP="00697B4E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697B4E" w:rsidTr="00697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97B4E" w:rsidRDefault="00697B4E" w:rsidP="00697B4E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6.04.01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EIN Integration</w:t>
            </w:r>
          </w:p>
        </w:tc>
        <w:tc>
          <w:tcPr>
            <w:tcW w:w="1338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7B4E" w:rsidTr="00697B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97B4E" w:rsidRDefault="00697B4E" w:rsidP="00697B4E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6.04.01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I-DET-POL-EPOL-RCS.006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Compton Laser Lab Access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laser lab should have a protected pathway that allows it to be accessed during beam operations.</w:t>
            </w:r>
          </w:p>
        </w:tc>
        <w:tc>
          <w:tcPr>
            <w:tcW w:w="1338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6.03.11.01.02</w:t>
            </w:r>
          </w:p>
        </w:tc>
      </w:tr>
      <w:tr w:rsidR="00697B4E" w:rsidTr="00697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97B4E" w:rsidRDefault="00697B4E" w:rsidP="00697B4E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6.04.01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I-DET-POL-EPOL-RCS.007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Compton Laser Lab Placement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laser lab will need to be provided to house the primary laser for the ESR Compton polarimeter, and must be within 300 meters of the ESR lasers IP</w:t>
            </w:r>
          </w:p>
        </w:tc>
        <w:tc>
          <w:tcPr>
            <w:tcW w:w="1338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6.03.11.01.02</w:t>
            </w:r>
          </w:p>
        </w:tc>
      </w:tr>
      <w:tr w:rsidR="00697B4E" w:rsidTr="00697B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97B4E" w:rsidRDefault="00697B4E" w:rsidP="00697B4E">
            <w:pPr>
              <w:pStyle w:val="TableEntry"/>
            </w:pPr>
            <w:r>
              <w:t>4.3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6.04.01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I-DET-POL-EPOL-RCS.008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Compton Laser Lab Shielding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laser lab should be shielded adequately that it can be accessed during normal beam operations.</w:t>
            </w:r>
          </w:p>
        </w:tc>
        <w:tc>
          <w:tcPr>
            <w:tcW w:w="1338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6.03.11.01.02</w:t>
            </w:r>
          </w:p>
        </w:tc>
      </w:tr>
      <w:tr w:rsidR="00697B4E" w:rsidTr="00697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97B4E" w:rsidRDefault="00697B4E" w:rsidP="00697B4E">
            <w:pPr>
              <w:pStyle w:val="TableEntry"/>
            </w:pPr>
            <w:r>
              <w:t>4.4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6.04.01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I-DET-POL-EPOL-RCS.009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Laser Lab Cooling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laser lab should have an HVAC system </w:t>
            </w:r>
            <w:r>
              <w:lastRenderedPageBreak/>
              <w:t>that maintains a comfortable temperature.</w:t>
            </w:r>
          </w:p>
        </w:tc>
        <w:tc>
          <w:tcPr>
            <w:tcW w:w="1338" w:type="dxa"/>
          </w:tcPr>
          <w:p w:rsidR="00697B4E" w:rsidRDefault="00697B4E" w:rsidP="00697B4E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6.03.11.01.02</w:t>
            </w:r>
          </w:p>
        </w:tc>
      </w:tr>
      <w:tr w:rsidR="00697B4E" w:rsidTr="00697B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697B4E" w:rsidRDefault="00697B4E" w:rsidP="00697B4E">
            <w:pPr>
              <w:pStyle w:val="TableEntry"/>
            </w:pPr>
            <w:r>
              <w:t>4.5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6.04.01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I-DET-POL-EPOL-RCS.010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Laser Lab Interlock</w:t>
            </w:r>
          </w:p>
        </w:tc>
        <w:tc>
          <w:tcPr>
            <w:tcW w:w="1337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laser lab must have a safety interlock system to control access to the room during operation.</w:t>
            </w:r>
          </w:p>
        </w:tc>
        <w:tc>
          <w:tcPr>
            <w:tcW w:w="1338" w:type="dxa"/>
          </w:tcPr>
          <w:p w:rsidR="00697B4E" w:rsidRDefault="00697B4E" w:rsidP="00697B4E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6.03.11.01.02</w:t>
            </w:r>
          </w:p>
        </w:tc>
      </w:tr>
    </w:tbl>
    <w:p w:rsidR="007A0EA6" w:rsidRDefault="007A0EA6" w:rsidP="00697B4E">
      <w:pPr>
        <w:pStyle w:val="TableEntry"/>
      </w:pPr>
    </w:p>
    <w:p w:rsidR="00697B4E" w:rsidRDefault="00697B4E" w:rsidP="00833E3A">
      <w:bookmarkStart w:id="25" w:name="InterfaceSummary"/>
      <w:bookmarkEnd w:id="25"/>
    </w:p>
    <w:p w:rsidR="00697B4E" w:rsidRDefault="00697B4E" w:rsidP="00697B4E">
      <w:pPr>
        <w:pStyle w:val="Heading1"/>
      </w:pPr>
      <w:bookmarkStart w:id="26" w:name="_Toc234935930"/>
      <w:r>
        <w:t>Electron Polarimetry Systems (DET-POL-EPOL) to EIN Integration (EIN-INT)</w:t>
      </w:r>
      <w:bookmarkEnd w:id="26"/>
    </w:p>
    <w:p w:rsidR="00697B4E" w:rsidRDefault="00697B4E" w:rsidP="00697B4E">
      <w:pPr>
        <w:pStyle w:val="InterfaceHeading2"/>
      </w:pPr>
      <w:r>
        <w:t>I-DET-POL-EPOL-RCS.006</w:t>
      </w:r>
      <w:r>
        <w:tab/>
        <w:t>Compton Laser Lab Access</w:t>
      </w:r>
    </w:p>
    <w:p w:rsidR="00697B4E" w:rsidRDefault="00697B4E" w:rsidP="00697B4E">
      <w:pPr>
        <w:pStyle w:val="InterfaceDetail"/>
      </w:pPr>
      <w:r>
        <w:t>System 1:</w:t>
      </w:r>
      <w:r>
        <w:tab/>
        <w:t>Rapid Cycling Synchrotron Polarimetry (6.03.11.01.02)</w:t>
      </w:r>
    </w:p>
    <w:p w:rsidR="00697B4E" w:rsidRDefault="00697B4E" w:rsidP="00697B4E">
      <w:pPr>
        <w:pStyle w:val="InterfaceDetail"/>
      </w:pPr>
      <w:r>
        <w:t>System 2:</w:t>
      </w:r>
      <w:r>
        <w:tab/>
        <w:t>EIN Integration (6.04.01)</w:t>
      </w:r>
    </w:p>
    <w:p w:rsidR="00697B4E" w:rsidRDefault="00697B4E" w:rsidP="00697B4E">
      <w:pPr>
        <w:pStyle w:val="InterfaceDetail"/>
      </w:pPr>
      <w:r>
        <w:t>Type:</w:t>
      </w:r>
      <w:r>
        <w:tab/>
        <w:t>ENV</w:t>
      </w:r>
    </w:p>
    <w:p w:rsidR="00697B4E" w:rsidRDefault="00697B4E" w:rsidP="00697B4E">
      <w:pPr>
        <w:pStyle w:val="InterfaceDetail"/>
      </w:pPr>
      <w:r>
        <w:t>Description:</w:t>
      </w:r>
      <w:r>
        <w:tab/>
        <w:t>The laser lab should have a protected pathway that allows it to be accessed during beam operations.</w:t>
      </w:r>
    </w:p>
    <w:p w:rsidR="00697B4E" w:rsidRDefault="00697B4E" w:rsidP="00697B4E">
      <w:pPr>
        <w:pStyle w:val="InterfaceDetail"/>
      </w:pPr>
      <w:r>
        <w:t>Provider:</w:t>
      </w:r>
      <w:r>
        <w:tab/>
        <w:t>Rapid Cycling Synchrotron Polarimetry (6.03.11.01.02)</w:t>
      </w:r>
    </w:p>
    <w:p w:rsidR="00697B4E" w:rsidRPr="00697B4E" w:rsidRDefault="00697B4E" w:rsidP="00697B4E">
      <w:pPr>
        <w:pStyle w:val="InterfaceDetail"/>
      </w:pPr>
      <w:r>
        <w:t>Details:</w:t>
      </w:r>
      <w:r>
        <w:tab/>
      </w:r>
      <w:r w:rsidRPr="00697B4E">
        <w:rPr>
          <w:i/>
        </w:rPr>
        <w:t>See details in the Polarimetry Interface Control Document.</w:t>
      </w:r>
    </w:p>
    <w:p w:rsidR="00697B4E" w:rsidRPr="00697B4E" w:rsidRDefault="00697B4E" w:rsidP="00697B4E">
      <w:pPr>
        <w:pStyle w:val="InterfaceDetail"/>
      </w:pPr>
      <w:r w:rsidRPr="00697B4E">
        <w:t>Requirements:</w:t>
      </w:r>
      <w:r w:rsidRPr="00697B4E">
        <w:tab/>
        <w:t>P-DET-POL.6</w:t>
      </w:r>
    </w:p>
    <w:p w:rsidR="00697B4E" w:rsidRPr="00697B4E" w:rsidRDefault="00697B4E" w:rsidP="00697B4E">
      <w:pPr>
        <w:pStyle w:val="InterfaceDetail"/>
      </w:pPr>
      <w:r w:rsidRPr="00697B4E">
        <w:t>References:</w:t>
      </w:r>
      <w:r w:rsidRPr="00697B4E">
        <w:tab/>
      </w:r>
    </w:p>
    <w:p w:rsidR="00697B4E" w:rsidRDefault="00697B4E" w:rsidP="00697B4E">
      <w:pPr>
        <w:pStyle w:val="InterfaceHeading2"/>
      </w:pPr>
      <w:r>
        <w:t>I-DET-POL-EPOL-RCS.007</w:t>
      </w:r>
      <w:r>
        <w:tab/>
        <w:t>Compton Laser Lab Placement</w:t>
      </w:r>
    </w:p>
    <w:p w:rsidR="00697B4E" w:rsidRDefault="00697B4E" w:rsidP="00697B4E">
      <w:pPr>
        <w:pStyle w:val="InterfaceDetail"/>
      </w:pPr>
      <w:r>
        <w:t>System 1:</w:t>
      </w:r>
      <w:r>
        <w:tab/>
        <w:t>Rapid Cycling Synchrotron Polarimetry (6.03.11.01.02)</w:t>
      </w:r>
    </w:p>
    <w:p w:rsidR="00697B4E" w:rsidRDefault="00697B4E" w:rsidP="00697B4E">
      <w:pPr>
        <w:pStyle w:val="InterfaceDetail"/>
      </w:pPr>
      <w:r>
        <w:t>System 2:</w:t>
      </w:r>
      <w:r>
        <w:tab/>
        <w:t>EIN Integration (6.04.01)</w:t>
      </w:r>
    </w:p>
    <w:p w:rsidR="00697B4E" w:rsidRDefault="00697B4E" w:rsidP="00697B4E">
      <w:pPr>
        <w:pStyle w:val="InterfaceDetail"/>
      </w:pPr>
      <w:r>
        <w:t>Type:</w:t>
      </w:r>
      <w:r>
        <w:tab/>
        <w:t>SPACE</w:t>
      </w:r>
    </w:p>
    <w:p w:rsidR="00697B4E" w:rsidRDefault="00697B4E" w:rsidP="00697B4E">
      <w:pPr>
        <w:pStyle w:val="InterfaceDetail"/>
      </w:pPr>
      <w:r>
        <w:t>Description:</w:t>
      </w:r>
      <w:r>
        <w:tab/>
        <w:t>A laser lab will need to be provided to house the primary laser for the ESR Compton polarimeter, and must be within 300 meters of the ESR lasers IP</w:t>
      </w:r>
    </w:p>
    <w:p w:rsidR="00697B4E" w:rsidRDefault="00697B4E" w:rsidP="00697B4E">
      <w:pPr>
        <w:pStyle w:val="InterfaceDetail"/>
      </w:pPr>
      <w:r>
        <w:t>Provider:</w:t>
      </w:r>
      <w:r>
        <w:tab/>
        <w:t>Rapid Cycling Synchrotron Polarimetry (6.03.11.01.02)</w:t>
      </w:r>
    </w:p>
    <w:p w:rsidR="00697B4E" w:rsidRPr="00697B4E" w:rsidRDefault="00697B4E" w:rsidP="00697B4E">
      <w:pPr>
        <w:pStyle w:val="InterfaceDetail"/>
      </w:pPr>
      <w:r>
        <w:t>Details:</w:t>
      </w:r>
      <w:r>
        <w:tab/>
      </w:r>
      <w:r w:rsidRPr="00697B4E">
        <w:rPr>
          <w:i/>
        </w:rPr>
        <w:t>See details in the Polarimetry Interface Control Document.</w:t>
      </w:r>
    </w:p>
    <w:p w:rsidR="00697B4E" w:rsidRPr="00697B4E" w:rsidRDefault="00697B4E" w:rsidP="00697B4E">
      <w:pPr>
        <w:pStyle w:val="InterfaceDetail"/>
      </w:pPr>
      <w:r w:rsidRPr="00697B4E">
        <w:t>Requirements:</w:t>
      </w:r>
      <w:r w:rsidRPr="00697B4E">
        <w:tab/>
        <w:t>P-DET-POL.1</w:t>
      </w:r>
    </w:p>
    <w:p w:rsidR="00697B4E" w:rsidRPr="00697B4E" w:rsidRDefault="00697B4E" w:rsidP="00697B4E">
      <w:pPr>
        <w:pStyle w:val="InterfaceDetail"/>
      </w:pPr>
      <w:r w:rsidRPr="00697B4E">
        <w:t>References:</w:t>
      </w:r>
      <w:r w:rsidRPr="00697B4E">
        <w:tab/>
      </w:r>
    </w:p>
    <w:p w:rsidR="00697B4E" w:rsidRDefault="00697B4E" w:rsidP="00697B4E">
      <w:pPr>
        <w:pStyle w:val="InterfaceHeading2"/>
      </w:pPr>
      <w:r>
        <w:t>I-DET-POL-EPOL-RCS.008</w:t>
      </w:r>
      <w:r>
        <w:tab/>
        <w:t>Compton Laser Lab Shielding</w:t>
      </w:r>
    </w:p>
    <w:p w:rsidR="00697B4E" w:rsidRDefault="00697B4E" w:rsidP="00697B4E">
      <w:pPr>
        <w:pStyle w:val="InterfaceDetail"/>
      </w:pPr>
      <w:r>
        <w:t>System 1:</w:t>
      </w:r>
      <w:r>
        <w:tab/>
        <w:t>Rapid Cycling Synchrotron Polarimetry (6.03.11.01.02)</w:t>
      </w:r>
    </w:p>
    <w:p w:rsidR="00697B4E" w:rsidRDefault="00697B4E" w:rsidP="00697B4E">
      <w:pPr>
        <w:pStyle w:val="InterfaceDetail"/>
      </w:pPr>
      <w:r>
        <w:t>System 2:</w:t>
      </w:r>
      <w:r>
        <w:tab/>
        <w:t>EIN Integration (6.04.01)</w:t>
      </w:r>
    </w:p>
    <w:p w:rsidR="00697B4E" w:rsidRDefault="00697B4E" w:rsidP="00697B4E">
      <w:pPr>
        <w:pStyle w:val="InterfaceDetail"/>
      </w:pPr>
      <w:r>
        <w:t>Type:</w:t>
      </w:r>
      <w:r>
        <w:tab/>
        <w:t>ENV</w:t>
      </w:r>
    </w:p>
    <w:p w:rsidR="00697B4E" w:rsidRDefault="00697B4E" w:rsidP="00697B4E">
      <w:pPr>
        <w:pStyle w:val="InterfaceDetail"/>
      </w:pPr>
      <w:r>
        <w:t>Description:</w:t>
      </w:r>
      <w:r>
        <w:tab/>
        <w:t xml:space="preserve">The laser lab should be shielded adequately that it can be accessed during normal beam </w:t>
      </w:r>
      <w:r>
        <w:lastRenderedPageBreak/>
        <w:t>operations.</w:t>
      </w:r>
    </w:p>
    <w:p w:rsidR="00697B4E" w:rsidRDefault="00697B4E" w:rsidP="00697B4E">
      <w:pPr>
        <w:pStyle w:val="InterfaceDetail"/>
      </w:pPr>
      <w:r>
        <w:t>Provider:</w:t>
      </w:r>
      <w:r>
        <w:tab/>
        <w:t>Rapid Cycling Synchrotron Polarimetry (6.03.11.01.02)</w:t>
      </w:r>
    </w:p>
    <w:p w:rsidR="00697B4E" w:rsidRPr="00697B4E" w:rsidRDefault="00697B4E" w:rsidP="00697B4E">
      <w:pPr>
        <w:pStyle w:val="InterfaceDetail"/>
      </w:pPr>
      <w:r>
        <w:t>Details:</w:t>
      </w:r>
      <w:r>
        <w:tab/>
      </w:r>
      <w:r w:rsidRPr="00697B4E">
        <w:rPr>
          <w:i/>
        </w:rPr>
        <w:t>See details in the Polarimetry Interface Control Document.</w:t>
      </w:r>
    </w:p>
    <w:p w:rsidR="00697B4E" w:rsidRPr="00697B4E" w:rsidRDefault="00697B4E" w:rsidP="00697B4E">
      <w:pPr>
        <w:pStyle w:val="InterfaceDetail"/>
      </w:pPr>
      <w:r w:rsidRPr="00697B4E">
        <w:t>Requirements:</w:t>
      </w:r>
      <w:r w:rsidRPr="00697B4E">
        <w:tab/>
        <w:t>P-DET-POL.6</w:t>
      </w:r>
    </w:p>
    <w:p w:rsidR="00697B4E" w:rsidRPr="00697B4E" w:rsidRDefault="00697B4E" w:rsidP="00697B4E">
      <w:pPr>
        <w:pStyle w:val="InterfaceDetail"/>
      </w:pPr>
      <w:r w:rsidRPr="00697B4E">
        <w:t>References:</w:t>
      </w:r>
      <w:r w:rsidRPr="00697B4E">
        <w:tab/>
      </w:r>
    </w:p>
    <w:p w:rsidR="00697B4E" w:rsidRDefault="00697B4E" w:rsidP="00697B4E">
      <w:pPr>
        <w:pStyle w:val="InterfaceHeading2"/>
      </w:pPr>
      <w:r>
        <w:t>I-DET-POL-EPOL-RCS.009</w:t>
      </w:r>
      <w:r>
        <w:tab/>
        <w:t>Laser Lab Cooling</w:t>
      </w:r>
    </w:p>
    <w:p w:rsidR="00697B4E" w:rsidRDefault="00697B4E" w:rsidP="00697B4E">
      <w:pPr>
        <w:pStyle w:val="InterfaceDetail"/>
      </w:pPr>
      <w:r>
        <w:t>System 1:</w:t>
      </w:r>
      <w:r>
        <w:tab/>
        <w:t>Rapid Cycling Synchrotron Polarimetry (6.03.11.01.02)</w:t>
      </w:r>
    </w:p>
    <w:p w:rsidR="00697B4E" w:rsidRDefault="00697B4E" w:rsidP="00697B4E">
      <w:pPr>
        <w:pStyle w:val="InterfaceDetail"/>
      </w:pPr>
      <w:r>
        <w:t>System 2:</w:t>
      </w:r>
      <w:r>
        <w:tab/>
        <w:t>EIN Integration (6.04.01)</w:t>
      </w:r>
    </w:p>
    <w:p w:rsidR="00697B4E" w:rsidRDefault="00697B4E" w:rsidP="00697B4E">
      <w:pPr>
        <w:pStyle w:val="InterfaceDetail"/>
      </w:pPr>
      <w:r>
        <w:t>Type:</w:t>
      </w:r>
      <w:r>
        <w:tab/>
        <w:t>COOL</w:t>
      </w:r>
    </w:p>
    <w:p w:rsidR="00697B4E" w:rsidRDefault="00697B4E" w:rsidP="00697B4E">
      <w:pPr>
        <w:pStyle w:val="InterfaceDetail"/>
      </w:pPr>
      <w:r>
        <w:t>Description:</w:t>
      </w:r>
      <w:r>
        <w:tab/>
        <w:t>The laser lab should have an HVAC system that maintains a comfortable temperature.</w:t>
      </w:r>
    </w:p>
    <w:p w:rsidR="00697B4E" w:rsidRDefault="00697B4E" w:rsidP="00697B4E">
      <w:pPr>
        <w:pStyle w:val="InterfaceDetail"/>
      </w:pPr>
      <w:r>
        <w:t>Provider:</w:t>
      </w:r>
      <w:r>
        <w:tab/>
        <w:t>Rapid Cycling Synchrotron Polarimetry (6.03.11.01.02)</w:t>
      </w:r>
    </w:p>
    <w:p w:rsidR="00697B4E" w:rsidRPr="00697B4E" w:rsidRDefault="00697B4E" w:rsidP="00697B4E">
      <w:pPr>
        <w:pStyle w:val="InterfaceDetail"/>
      </w:pPr>
      <w:r>
        <w:t>Details:</w:t>
      </w:r>
      <w:r>
        <w:tab/>
      </w:r>
      <w:r w:rsidRPr="00697B4E">
        <w:rPr>
          <w:i/>
        </w:rPr>
        <w:t>See details in the Polarimetry Interface Control Document.</w:t>
      </w:r>
    </w:p>
    <w:p w:rsidR="00697B4E" w:rsidRPr="00697B4E" w:rsidRDefault="00697B4E" w:rsidP="00697B4E">
      <w:pPr>
        <w:pStyle w:val="InterfaceDetail"/>
      </w:pPr>
      <w:r w:rsidRPr="00697B4E">
        <w:t>Requirements:</w:t>
      </w:r>
      <w:r w:rsidRPr="00697B4E">
        <w:tab/>
        <w:t>P-DET-POL.3</w:t>
      </w:r>
    </w:p>
    <w:p w:rsidR="00697B4E" w:rsidRPr="00697B4E" w:rsidRDefault="00697B4E" w:rsidP="00697B4E">
      <w:pPr>
        <w:pStyle w:val="InterfaceDetail"/>
      </w:pPr>
      <w:r w:rsidRPr="00697B4E">
        <w:t>References:</w:t>
      </w:r>
      <w:r w:rsidRPr="00697B4E">
        <w:tab/>
      </w:r>
    </w:p>
    <w:p w:rsidR="00697B4E" w:rsidRDefault="00697B4E" w:rsidP="00697B4E">
      <w:pPr>
        <w:pStyle w:val="InterfaceHeading2"/>
      </w:pPr>
      <w:r>
        <w:t>I-DET-POL-EPOL-RCS.010</w:t>
      </w:r>
      <w:r>
        <w:tab/>
        <w:t>Laser Lab Interlock</w:t>
      </w:r>
    </w:p>
    <w:p w:rsidR="00697B4E" w:rsidRDefault="00697B4E" w:rsidP="00697B4E">
      <w:pPr>
        <w:pStyle w:val="InterfaceDetail"/>
      </w:pPr>
      <w:r>
        <w:t>System 1:</w:t>
      </w:r>
      <w:r>
        <w:tab/>
        <w:t>Rapid Cycling Synchrotron Polarimetry (6.03.11.01.02)</w:t>
      </w:r>
    </w:p>
    <w:p w:rsidR="00697B4E" w:rsidRDefault="00697B4E" w:rsidP="00697B4E">
      <w:pPr>
        <w:pStyle w:val="InterfaceDetail"/>
      </w:pPr>
      <w:r>
        <w:t>System 2:</w:t>
      </w:r>
      <w:r>
        <w:tab/>
        <w:t>EIN Integration (6.04.01)</w:t>
      </w:r>
    </w:p>
    <w:p w:rsidR="00697B4E" w:rsidRDefault="00697B4E" w:rsidP="00697B4E">
      <w:pPr>
        <w:pStyle w:val="InterfaceDetail"/>
      </w:pPr>
      <w:r>
        <w:t>Type:</w:t>
      </w:r>
      <w:r>
        <w:tab/>
        <w:t>CONTROL</w:t>
      </w:r>
    </w:p>
    <w:p w:rsidR="00697B4E" w:rsidRDefault="00697B4E" w:rsidP="00697B4E">
      <w:pPr>
        <w:pStyle w:val="InterfaceDetail"/>
      </w:pPr>
      <w:r>
        <w:t>Description:</w:t>
      </w:r>
      <w:r>
        <w:tab/>
        <w:t>The laser lab must have a safety interlock system to control access to the room during operation.</w:t>
      </w:r>
    </w:p>
    <w:p w:rsidR="00697B4E" w:rsidRDefault="00697B4E" w:rsidP="00697B4E">
      <w:pPr>
        <w:pStyle w:val="InterfaceDetail"/>
      </w:pPr>
      <w:r>
        <w:t>Provider:</w:t>
      </w:r>
      <w:r>
        <w:tab/>
        <w:t>Rapid Cycling Synchrotron Polarimetry (6.03.11.01.02)</w:t>
      </w:r>
    </w:p>
    <w:p w:rsidR="00697B4E" w:rsidRPr="00697B4E" w:rsidRDefault="00697B4E" w:rsidP="00697B4E">
      <w:pPr>
        <w:pStyle w:val="InterfaceDetail"/>
      </w:pPr>
      <w:r>
        <w:t>Details:</w:t>
      </w:r>
      <w:r>
        <w:tab/>
      </w:r>
      <w:r w:rsidRPr="00697B4E">
        <w:rPr>
          <w:i/>
        </w:rPr>
        <w:t>See details in the Polarimetry Interface Control Document.</w:t>
      </w:r>
    </w:p>
    <w:p w:rsidR="00697B4E" w:rsidRPr="00697B4E" w:rsidRDefault="00697B4E" w:rsidP="00697B4E">
      <w:pPr>
        <w:pStyle w:val="InterfaceDetail"/>
      </w:pPr>
      <w:r w:rsidRPr="00697B4E">
        <w:t>Requirements:</w:t>
      </w:r>
      <w:r w:rsidRPr="00697B4E">
        <w:tab/>
        <w:t>P-DET-POL.7</w:t>
      </w:r>
    </w:p>
    <w:p w:rsidR="00697B4E" w:rsidRPr="00697B4E" w:rsidRDefault="00697B4E" w:rsidP="00697B4E">
      <w:pPr>
        <w:pStyle w:val="InterfaceDetail"/>
      </w:pPr>
      <w:r w:rsidRPr="00697B4E">
        <w:t>References:</w:t>
      </w:r>
      <w:r w:rsidRPr="00697B4E">
        <w:tab/>
      </w:r>
    </w:p>
    <w:p w:rsidR="00833E3A" w:rsidRDefault="00833E3A" w:rsidP="00697B4E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931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932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933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B4E" w:rsidRDefault="00697B4E" w:rsidP="006F08CB">
      <w:r>
        <w:separator/>
      </w:r>
    </w:p>
  </w:endnote>
  <w:endnote w:type="continuationSeparator" w:id="0">
    <w:p w:rsidR="00697B4E" w:rsidRDefault="00697B4E" w:rsidP="006F08CB">
      <w:r>
        <w:continuationSeparator/>
      </w:r>
    </w:p>
  </w:endnote>
  <w:endnote w:type="continuationNotice" w:id="1">
    <w:p w:rsidR="00697B4E" w:rsidRDefault="00697B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B4E" w:rsidRDefault="00697B4E" w:rsidP="006F08CB">
      <w:r>
        <w:separator/>
      </w:r>
    </w:p>
  </w:footnote>
  <w:footnote w:type="continuationSeparator" w:id="0">
    <w:p w:rsidR="00697B4E" w:rsidRDefault="00697B4E" w:rsidP="006F08CB">
      <w:r>
        <w:continuationSeparator/>
      </w:r>
    </w:p>
  </w:footnote>
  <w:footnote w:type="continuationNotice" w:id="1">
    <w:p w:rsidR="00697B4E" w:rsidRDefault="00697B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4E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97B4E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5224EFD0-7E7A-42BA-95CD-17ED3D57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E6E3D6-2383-4B41-9137-B5374B55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10222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2026-07-14T19:34:00Z</dcterms:created>
  <dcterms:modified xsi:type="dcterms:W3CDTF">2026-07-14T19:34:00Z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